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233C5" w14:textId="77777777" w:rsidR="00765E6D" w:rsidRDefault="00765E6D" w:rsidP="00765E6D">
      <w:pPr>
        <w:jc w:val="center"/>
        <w:rPr>
          <w:sz w:val="40"/>
        </w:rPr>
      </w:pPr>
    </w:p>
    <w:p w14:paraId="24D8D639" w14:textId="77777777" w:rsidR="00765E6D" w:rsidRPr="0057357D" w:rsidRDefault="00765E6D" w:rsidP="00765E6D">
      <w:pPr>
        <w:jc w:val="center"/>
        <w:rPr>
          <w:b/>
          <w:sz w:val="64"/>
          <w:szCs w:val="64"/>
        </w:rPr>
      </w:pPr>
      <w:r w:rsidRPr="0057357D">
        <w:rPr>
          <w:b/>
          <w:sz w:val="64"/>
          <w:szCs w:val="64"/>
        </w:rPr>
        <w:t>PROPOZICE</w:t>
      </w:r>
    </w:p>
    <w:p w14:paraId="2D9F1164" w14:textId="77777777" w:rsidR="00765E6D" w:rsidRPr="0057357D" w:rsidRDefault="00765E6D" w:rsidP="00C62B41">
      <w:pPr>
        <w:jc w:val="center"/>
        <w:rPr>
          <w:sz w:val="40"/>
          <w:szCs w:val="40"/>
        </w:rPr>
      </w:pPr>
      <w:r w:rsidRPr="0057357D">
        <w:rPr>
          <w:sz w:val="40"/>
          <w:szCs w:val="40"/>
        </w:rPr>
        <w:t xml:space="preserve">otevřené </w:t>
      </w:r>
      <w:r w:rsidR="00C62B41" w:rsidRPr="0057357D">
        <w:rPr>
          <w:sz w:val="40"/>
          <w:szCs w:val="40"/>
        </w:rPr>
        <w:t>krajské soutěže s názvem</w:t>
      </w:r>
    </w:p>
    <w:p w14:paraId="4A6AE426" w14:textId="77777777" w:rsidR="00765E6D" w:rsidRPr="0057357D" w:rsidRDefault="00765E6D" w:rsidP="00765E6D">
      <w:pPr>
        <w:jc w:val="center"/>
        <w:rPr>
          <w:b/>
          <w:bCs/>
          <w:sz w:val="40"/>
          <w:szCs w:val="40"/>
          <w:u w:val="single"/>
        </w:rPr>
      </w:pPr>
      <w:r w:rsidRPr="0057357D">
        <w:rPr>
          <w:b/>
          <w:bCs/>
          <w:sz w:val="40"/>
          <w:szCs w:val="40"/>
          <w:u w:val="single"/>
        </w:rPr>
        <w:t>S</w:t>
      </w:r>
      <w:r w:rsidR="00C62B41" w:rsidRPr="0057357D">
        <w:rPr>
          <w:b/>
          <w:bCs/>
          <w:sz w:val="40"/>
          <w:szCs w:val="40"/>
          <w:u w:val="single"/>
        </w:rPr>
        <w:t>LAVÍKOVICKÁ OLYMPIÁDA</w:t>
      </w:r>
      <w:r w:rsidR="001F5944" w:rsidRPr="0057357D">
        <w:rPr>
          <w:b/>
          <w:bCs/>
          <w:sz w:val="40"/>
          <w:szCs w:val="40"/>
          <w:u w:val="single"/>
        </w:rPr>
        <w:t xml:space="preserve"> 2025</w:t>
      </w:r>
    </w:p>
    <w:p w14:paraId="01BF4FD7" w14:textId="77777777" w:rsidR="00C62B41" w:rsidRPr="0057357D" w:rsidRDefault="001F5944" w:rsidP="00765E6D">
      <w:pPr>
        <w:jc w:val="center"/>
        <w:rPr>
          <w:b/>
          <w:bCs/>
          <w:sz w:val="40"/>
          <w:szCs w:val="40"/>
          <w:u w:val="single"/>
        </w:rPr>
      </w:pPr>
      <w:r w:rsidRPr="0057357D">
        <w:rPr>
          <w:b/>
          <w:bCs/>
          <w:sz w:val="40"/>
          <w:szCs w:val="40"/>
          <w:u w:val="single"/>
        </w:rPr>
        <w:t>v atletickém desetiboji</w:t>
      </w:r>
    </w:p>
    <w:p w14:paraId="236689E7" w14:textId="77777777" w:rsidR="00765E6D" w:rsidRPr="0057357D" w:rsidRDefault="00765E6D" w:rsidP="00765E6D">
      <w:pPr>
        <w:rPr>
          <w:sz w:val="40"/>
          <w:szCs w:val="40"/>
        </w:rPr>
      </w:pPr>
    </w:p>
    <w:p w14:paraId="2FC52F80" w14:textId="77777777" w:rsidR="00765E6D" w:rsidRDefault="00765E6D" w:rsidP="00765E6D">
      <w:pPr>
        <w:spacing w:before="120" w:line="300" w:lineRule="atLeast"/>
        <w:rPr>
          <w:b/>
          <w:sz w:val="28"/>
          <w:szCs w:val="28"/>
        </w:rPr>
      </w:pPr>
    </w:p>
    <w:p w14:paraId="3ABBFE0B" w14:textId="77777777" w:rsidR="00765E6D" w:rsidRDefault="00765E6D" w:rsidP="00765E6D">
      <w:pPr>
        <w:spacing w:before="120" w:line="30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A. Všeobecná ustanovení:</w:t>
      </w:r>
    </w:p>
    <w:p w14:paraId="590DBCD8" w14:textId="77777777" w:rsidR="00765E6D" w:rsidRDefault="00765E6D" w:rsidP="00765E6D">
      <w:pPr>
        <w:spacing w:line="260" w:lineRule="atLeast"/>
        <w:rPr>
          <w:sz w:val="28"/>
          <w:szCs w:val="28"/>
        </w:rPr>
      </w:pPr>
    </w:p>
    <w:p w14:paraId="7F1283EE" w14:textId="77777777" w:rsidR="00765E6D" w:rsidRDefault="00765E6D" w:rsidP="00765E6D">
      <w:pPr>
        <w:spacing w:line="260" w:lineRule="atLeast"/>
        <w:rPr>
          <w:b/>
        </w:rPr>
      </w:pPr>
      <w:r>
        <w:rPr>
          <w:u w:val="single"/>
        </w:rPr>
        <w:t>Termín konání:</w:t>
      </w:r>
      <w:r>
        <w:tab/>
      </w:r>
      <w:r>
        <w:tab/>
      </w:r>
      <w:r>
        <w:rPr>
          <w:b/>
          <w:bCs/>
        </w:rPr>
        <w:t xml:space="preserve">sobota </w:t>
      </w:r>
      <w:r w:rsidR="00C62B41">
        <w:rPr>
          <w:b/>
          <w:bCs/>
        </w:rPr>
        <w:t>13</w:t>
      </w:r>
      <w:r>
        <w:rPr>
          <w:b/>
          <w:bCs/>
        </w:rPr>
        <w:t xml:space="preserve">. </w:t>
      </w:r>
      <w:r w:rsidR="00C62B41">
        <w:rPr>
          <w:b/>
          <w:bCs/>
        </w:rPr>
        <w:t>září</w:t>
      </w:r>
      <w:r w:rsidR="0066495C">
        <w:rPr>
          <w:b/>
          <w:bCs/>
        </w:rPr>
        <w:t xml:space="preserve"> </w:t>
      </w:r>
      <w:r>
        <w:rPr>
          <w:b/>
          <w:bCs/>
        </w:rPr>
        <w:t>202</w:t>
      </w:r>
      <w:r w:rsidR="00C62B41">
        <w:rPr>
          <w:b/>
          <w:bCs/>
        </w:rPr>
        <w:t>5</w:t>
      </w:r>
    </w:p>
    <w:p w14:paraId="045C3D06" w14:textId="77777777" w:rsidR="00765E6D" w:rsidRDefault="00765E6D" w:rsidP="00765E6D">
      <w:pPr>
        <w:spacing w:line="260" w:lineRule="atLeast"/>
        <w:rPr>
          <w:b/>
          <w:u w:val="single"/>
        </w:rPr>
      </w:pPr>
    </w:p>
    <w:p w14:paraId="619DB085" w14:textId="77777777" w:rsidR="00765E6D" w:rsidRPr="00C62B41" w:rsidRDefault="00765E6D" w:rsidP="00765E6D">
      <w:pPr>
        <w:spacing w:line="260" w:lineRule="atLeast"/>
      </w:pPr>
      <w:r>
        <w:rPr>
          <w:u w:val="single"/>
        </w:rPr>
        <w:t>Místo konání:</w:t>
      </w:r>
      <w:r>
        <w:rPr>
          <w:b/>
          <w:i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000FC">
        <w:rPr>
          <w:b/>
        </w:rPr>
        <w:t>h</w:t>
      </w:r>
      <w:r w:rsidR="00C62B41">
        <w:rPr>
          <w:b/>
        </w:rPr>
        <w:t xml:space="preserve">řiště TJ Spartak Slavíkovice, </w:t>
      </w:r>
      <w:proofErr w:type="spellStart"/>
      <w:r w:rsidR="00C62B41">
        <w:rPr>
          <w:b/>
        </w:rPr>
        <w:t>z.s</w:t>
      </w:r>
      <w:proofErr w:type="spellEnd"/>
      <w:r w:rsidR="00C62B41">
        <w:rPr>
          <w:b/>
        </w:rPr>
        <w:t xml:space="preserve">. </w:t>
      </w:r>
      <w:r w:rsidR="00C62B41" w:rsidRPr="00C62B41">
        <w:t>(</w:t>
      </w:r>
      <w:r w:rsidR="00C62B41">
        <w:t>Rousínov, Hlinky 772/12)</w:t>
      </w:r>
      <w:r w:rsidRPr="00C62B41">
        <w:t xml:space="preserve"> </w:t>
      </w:r>
    </w:p>
    <w:p w14:paraId="7989D7FF" w14:textId="77777777" w:rsidR="00765E6D" w:rsidRDefault="00765E6D" w:rsidP="00765E6D">
      <w:pPr>
        <w:spacing w:line="260" w:lineRule="atLeast"/>
      </w:pPr>
    </w:p>
    <w:p w14:paraId="3830513E" w14:textId="77777777" w:rsidR="00765E6D" w:rsidRPr="00DE3F77" w:rsidRDefault="00765E6D" w:rsidP="00765E6D">
      <w:pPr>
        <w:spacing w:line="260" w:lineRule="atLeast"/>
        <w:rPr>
          <w:bCs/>
          <w:i/>
          <w:color w:val="FF0000"/>
        </w:rPr>
      </w:pPr>
      <w:r>
        <w:rPr>
          <w:u w:val="single"/>
        </w:rPr>
        <w:t>Ředitel soutěže: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="00DE3F77" w:rsidRPr="00DE3F77">
        <w:rPr>
          <w:bCs/>
          <w:color w:val="FF0000"/>
        </w:rPr>
        <w:t>Dobroslava Mezihoráková</w:t>
      </w:r>
    </w:p>
    <w:p w14:paraId="30A977E3" w14:textId="77777777" w:rsidR="007A3A0D" w:rsidRDefault="007A3A0D" w:rsidP="00765E6D">
      <w:pPr>
        <w:spacing w:line="260" w:lineRule="atLeast"/>
        <w:rPr>
          <w:u w:val="single"/>
        </w:rPr>
      </w:pPr>
    </w:p>
    <w:p w14:paraId="70691A6D" w14:textId="77777777" w:rsidR="00765E6D" w:rsidRPr="00DE3F77" w:rsidRDefault="00765E6D" w:rsidP="00765E6D">
      <w:pPr>
        <w:spacing w:line="260" w:lineRule="atLeast"/>
        <w:rPr>
          <w:color w:val="FF0000"/>
        </w:rPr>
      </w:pPr>
      <w:r w:rsidRPr="004C69EC">
        <w:rPr>
          <w:u w:val="single"/>
        </w:rPr>
        <w:t>Hlavní rozhodčí:</w:t>
      </w:r>
      <w:r w:rsidRPr="004C69EC">
        <w:tab/>
      </w:r>
      <w:r w:rsidRPr="004C69EC">
        <w:tab/>
      </w:r>
      <w:r w:rsidR="00C62B41" w:rsidRPr="00A10A42">
        <w:rPr>
          <w:color w:val="FF0000"/>
        </w:rPr>
        <w:t>Veronika Jančušová</w:t>
      </w:r>
      <w:r w:rsidR="00C62B41" w:rsidRPr="00DE3F77">
        <w:rPr>
          <w:color w:val="FF0000"/>
        </w:rPr>
        <w:t xml:space="preserve"> </w:t>
      </w:r>
    </w:p>
    <w:p w14:paraId="0B27B512" w14:textId="77777777" w:rsidR="007A3A0D" w:rsidRDefault="007A3A0D" w:rsidP="00765E6D">
      <w:pPr>
        <w:spacing w:line="260" w:lineRule="atLeast"/>
        <w:rPr>
          <w:u w:val="single"/>
        </w:rPr>
      </w:pPr>
    </w:p>
    <w:p w14:paraId="0D5A358E" w14:textId="20447F60" w:rsidR="00765E6D" w:rsidRPr="004C69EC" w:rsidRDefault="00765E6D" w:rsidP="00765E6D">
      <w:pPr>
        <w:spacing w:line="260" w:lineRule="atLeast"/>
        <w:rPr>
          <w:b/>
          <w:i/>
        </w:rPr>
      </w:pPr>
      <w:r w:rsidRPr="004C69EC">
        <w:rPr>
          <w:u w:val="single"/>
        </w:rPr>
        <w:t xml:space="preserve">Organizační </w:t>
      </w:r>
      <w:proofErr w:type="gramStart"/>
      <w:r w:rsidR="000B6996" w:rsidRPr="004C69EC">
        <w:rPr>
          <w:u w:val="single"/>
        </w:rPr>
        <w:t>pracovník</w:t>
      </w:r>
      <w:r w:rsidR="000B6996" w:rsidRPr="004C69EC">
        <w:t xml:space="preserve">:  </w:t>
      </w:r>
      <w:r w:rsidR="00EE5CBD" w:rsidRPr="004C69EC">
        <w:t xml:space="preserve"> </w:t>
      </w:r>
      <w:proofErr w:type="gramEnd"/>
      <w:r w:rsidR="00EE5CBD" w:rsidRPr="004C69EC">
        <w:t xml:space="preserve">    </w:t>
      </w:r>
      <w:r w:rsidR="003D41A5">
        <w:t xml:space="preserve"> </w:t>
      </w:r>
      <w:r w:rsidR="00EE5CBD" w:rsidRPr="004C69EC">
        <w:t xml:space="preserve"> </w:t>
      </w:r>
      <w:r w:rsidR="00C62B41" w:rsidRPr="00C62B41">
        <w:rPr>
          <w:color w:val="FF0000"/>
        </w:rPr>
        <w:t>Jitka Janečková</w:t>
      </w:r>
    </w:p>
    <w:p w14:paraId="58C53D09" w14:textId="77777777" w:rsidR="007A3A0D" w:rsidRDefault="007A3A0D" w:rsidP="00765E6D">
      <w:pPr>
        <w:spacing w:line="260" w:lineRule="atLeast"/>
        <w:rPr>
          <w:u w:val="single"/>
        </w:rPr>
      </w:pPr>
    </w:p>
    <w:p w14:paraId="21C361CE" w14:textId="77777777" w:rsidR="00765E6D" w:rsidRPr="00DE3F77" w:rsidRDefault="00765E6D" w:rsidP="00765E6D">
      <w:pPr>
        <w:spacing w:line="260" w:lineRule="atLeast"/>
        <w:rPr>
          <w:color w:val="FF0000"/>
        </w:rPr>
      </w:pPr>
      <w:r w:rsidRPr="004C69EC">
        <w:rPr>
          <w:u w:val="single"/>
        </w:rPr>
        <w:t>Počtářská komise:</w:t>
      </w:r>
      <w:r w:rsidRPr="004C69EC">
        <w:rPr>
          <w:b/>
        </w:rPr>
        <w:t xml:space="preserve"> </w:t>
      </w:r>
      <w:r w:rsidRPr="004C69EC">
        <w:rPr>
          <w:b/>
        </w:rPr>
        <w:tab/>
      </w:r>
      <w:r w:rsidRPr="004C69EC">
        <w:rPr>
          <w:b/>
        </w:rPr>
        <w:tab/>
      </w:r>
      <w:r w:rsidR="0066495C" w:rsidRPr="00DE3F77">
        <w:rPr>
          <w:color w:val="FF0000"/>
        </w:rPr>
        <w:t>J</w:t>
      </w:r>
      <w:r w:rsidR="00C62B41">
        <w:rPr>
          <w:color w:val="FF0000"/>
        </w:rPr>
        <w:t>aroslav Doležal</w:t>
      </w:r>
    </w:p>
    <w:p w14:paraId="5F8BE603" w14:textId="77777777" w:rsidR="007A3A0D" w:rsidRDefault="007A3A0D" w:rsidP="00765E6D">
      <w:pPr>
        <w:spacing w:line="260" w:lineRule="atLeast"/>
        <w:rPr>
          <w:u w:val="single"/>
        </w:rPr>
      </w:pPr>
    </w:p>
    <w:p w14:paraId="1503FA8D" w14:textId="77777777" w:rsidR="00765E6D" w:rsidRPr="00A10A42" w:rsidRDefault="00765E6D" w:rsidP="00765E6D">
      <w:pPr>
        <w:spacing w:line="260" w:lineRule="atLeast"/>
        <w:rPr>
          <w:bCs/>
          <w:color w:val="FF0000"/>
        </w:rPr>
      </w:pPr>
      <w:r>
        <w:rPr>
          <w:u w:val="single"/>
        </w:rPr>
        <w:t>Zdravotník: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165BD" w:rsidRPr="00A10A42">
        <w:rPr>
          <w:bCs/>
          <w:color w:val="FF0000"/>
        </w:rPr>
        <w:t>Dagmar Jarošová</w:t>
      </w:r>
    </w:p>
    <w:p w14:paraId="54AFB78E" w14:textId="77777777" w:rsidR="00765E6D" w:rsidRPr="006165BD" w:rsidRDefault="00765E6D" w:rsidP="00765E6D">
      <w:pPr>
        <w:spacing w:line="260" w:lineRule="atLeast"/>
        <w:rPr>
          <w:bCs/>
        </w:rPr>
      </w:pPr>
    </w:p>
    <w:p w14:paraId="7421B599" w14:textId="44CC3635" w:rsidR="00A10A42" w:rsidRDefault="000B6996" w:rsidP="00A10A42">
      <w:pPr>
        <w:spacing w:line="260" w:lineRule="atLeast"/>
        <w:rPr>
          <w:b/>
          <w:bCs/>
          <w:u w:val="single"/>
        </w:rPr>
      </w:pPr>
      <w:proofErr w:type="gramStart"/>
      <w:r>
        <w:rPr>
          <w:u w:val="single"/>
        </w:rPr>
        <w:t>Přihlášky:</w:t>
      </w:r>
      <w:r>
        <w:t xml:space="preserve">  </w:t>
      </w:r>
      <w:r w:rsidR="00765E6D">
        <w:t xml:space="preserve"> </w:t>
      </w:r>
      <w:proofErr w:type="gramEnd"/>
      <w:r w:rsidR="00765E6D">
        <w:t xml:space="preserve">  </w:t>
      </w:r>
      <w:r w:rsidR="00765E6D">
        <w:tab/>
      </w:r>
      <w:r w:rsidR="00765E6D">
        <w:tab/>
      </w:r>
      <w:r w:rsidR="00765E6D">
        <w:tab/>
      </w:r>
      <w:r w:rsidR="0079488A">
        <w:rPr>
          <w:u w:val="single"/>
        </w:rPr>
        <w:t>do 10.9.2025</w:t>
      </w:r>
      <w:r w:rsidR="00765E6D">
        <w:rPr>
          <w:u w:val="single"/>
        </w:rPr>
        <w:t xml:space="preserve"> na e-mail</w:t>
      </w:r>
      <w:r w:rsidR="0079488A">
        <w:rPr>
          <w:u w:val="single"/>
        </w:rPr>
        <w:t>:</w:t>
      </w:r>
      <w:r w:rsidR="00765E6D">
        <w:rPr>
          <w:u w:val="single"/>
        </w:rPr>
        <w:t xml:space="preserve"> </w:t>
      </w:r>
      <w:hyperlink r:id="rId8" w:history="1">
        <w:r w:rsidR="0079488A" w:rsidRPr="007A3B1D">
          <w:rPr>
            <w:rStyle w:val="Hypertextovodkaz"/>
            <w:b/>
            <w:bCs/>
          </w:rPr>
          <w:t>dmezihorakova@centrum.cz</w:t>
        </w:r>
      </w:hyperlink>
    </w:p>
    <w:p w14:paraId="4C40A7D1" w14:textId="77777777" w:rsidR="00765E6D" w:rsidRDefault="00A10A42" w:rsidP="00765E6D">
      <w:pPr>
        <w:spacing w:line="260" w:lineRule="atLeast"/>
        <w:rPr>
          <w:b/>
          <w:bCs/>
        </w:rPr>
      </w:pPr>
      <w:r w:rsidRPr="00A10A42">
        <w:rPr>
          <w:b/>
          <w:bCs/>
        </w:rPr>
        <w:t xml:space="preserve">                                                </w:t>
      </w:r>
      <w:r w:rsidR="0079488A">
        <w:rPr>
          <w:b/>
          <w:bCs/>
        </w:rPr>
        <w:t>(celkové počty v jednotlivých věkových kategoriích)</w:t>
      </w:r>
    </w:p>
    <w:p w14:paraId="6772D2DE" w14:textId="77777777" w:rsidR="0079488A" w:rsidRDefault="001F5944" w:rsidP="00765E6D">
      <w:pPr>
        <w:spacing w:line="260" w:lineRule="atLeast"/>
        <w:rPr>
          <w:rStyle w:val="Hypertextovodkaz"/>
          <w:color w:val="auto"/>
          <w:u w:val="none"/>
        </w:rPr>
      </w:pPr>
      <w:r>
        <w:rPr>
          <w:rStyle w:val="Hypertextovodkaz"/>
          <w:u w:val="none"/>
        </w:rPr>
        <w:tab/>
      </w:r>
      <w:r>
        <w:rPr>
          <w:rStyle w:val="Hypertextovodkaz"/>
          <w:u w:val="none"/>
        </w:rPr>
        <w:tab/>
      </w:r>
      <w:r>
        <w:rPr>
          <w:rStyle w:val="Hypertextovodkaz"/>
          <w:u w:val="none"/>
        </w:rPr>
        <w:tab/>
      </w:r>
      <w:r>
        <w:rPr>
          <w:rStyle w:val="Hypertextovodkaz"/>
          <w:u w:val="none"/>
        </w:rPr>
        <w:tab/>
      </w:r>
      <w:r>
        <w:rPr>
          <w:rStyle w:val="Hypertextovodkaz"/>
          <w:color w:val="auto"/>
          <w:u w:val="none"/>
        </w:rPr>
        <w:t>nebo až u prezence</w:t>
      </w:r>
    </w:p>
    <w:p w14:paraId="3B10759A" w14:textId="77777777" w:rsidR="001F5944" w:rsidRPr="001F5944" w:rsidRDefault="001F5944" w:rsidP="00765E6D">
      <w:pPr>
        <w:spacing w:line="260" w:lineRule="atLeast"/>
        <w:rPr>
          <w:rStyle w:val="Hypertextovodkaz"/>
          <w:color w:val="auto"/>
          <w:u w:val="none"/>
        </w:rPr>
      </w:pPr>
    </w:p>
    <w:p w14:paraId="017C5E74" w14:textId="77777777" w:rsidR="00765E6D" w:rsidRDefault="00630FEA" w:rsidP="00765E6D">
      <w:pPr>
        <w:spacing w:line="260" w:lineRule="atLeast"/>
      </w:pPr>
      <w:r>
        <w:rPr>
          <w:u w:val="single"/>
        </w:rPr>
        <w:t>Časový rozpis:</w:t>
      </w:r>
      <w:r w:rsidR="00765E6D">
        <w:t xml:space="preserve"> </w:t>
      </w:r>
      <w:r>
        <w:tab/>
      </w:r>
      <w:r>
        <w:tab/>
        <w:t>prezence</w:t>
      </w:r>
      <w:r w:rsidR="00765E6D">
        <w:tab/>
      </w:r>
      <w:r w:rsidR="00765E6D">
        <w:tab/>
      </w:r>
      <w:r w:rsidR="00765E6D">
        <w:tab/>
      </w:r>
      <w:r>
        <w:t xml:space="preserve">od </w:t>
      </w:r>
      <w:r w:rsidR="0079488A">
        <w:t>13</w:t>
      </w:r>
      <w:r w:rsidR="004C69EC">
        <w:t>:0</w:t>
      </w:r>
      <w:r w:rsidR="00765E6D">
        <w:t>0</w:t>
      </w:r>
      <w:r w:rsidR="0079488A">
        <w:t xml:space="preserve"> hod.</w:t>
      </w:r>
      <w:r w:rsidR="004C69EC">
        <w:t xml:space="preserve">  </w:t>
      </w:r>
    </w:p>
    <w:p w14:paraId="1B4042E3" w14:textId="77777777" w:rsidR="00630FEA" w:rsidRDefault="00630FEA" w:rsidP="00765E6D">
      <w:pPr>
        <w:spacing w:line="260" w:lineRule="atLeast"/>
      </w:pPr>
      <w:r>
        <w:tab/>
      </w:r>
      <w:r>
        <w:tab/>
      </w:r>
      <w:r>
        <w:tab/>
      </w:r>
      <w:r>
        <w:tab/>
        <w:t>porada rozhodčích</w:t>
      </w:r>
      <w:r>
        <w:tab/>
      </w:r>
      <w:r>
        <w:tab/>
        <w:t>13.30 hod.</w:t>
      </w:r>
    </w:p>
    <w:p w14:paraId="0B52C188" w14:textId="77777777" w:rsidR="00630FEA" w:rsidRDefault="00630FEA" w:rsidP="00765E6D">
      <w:pPr>
        <w:spacing w:line="260" w:lineRule="atLeast"/>
      </w:pPr>
      <w:r>
        <w:tab/>
      </w:r>
      <w:r>
        <w:tab/>
      </w:r>
      <w:r>
        <w:tab/>
      </w:r>
      <w:r>
        <w:tab/>
        <w:t>nástup závodníků</w:t>
      </w:r>
      <w:r>
        <w:tab/>
      </w:r>
      <w:r>
        <w:tab/>
        <w:t>13.45 hod.</w:t>
      </w:r>
    </w:p>
    <w:p w14:paraId="00D72CD4" w14:textId="77777777" w:rsidR="00630FEA" w:rsidRPr="00630FEA" w:rsidRDefault="00630FEA" w:rsidP="00765E6D">
      <w:pPr>
        <w:spacing w:line="260" w:lineRule="atLeast"/>
        <w:rPr>
          <w:b/>
          <w:color w:val="0070C0"/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630FEA">
        <w:rPr>
          <w:b/>
          <w:color w:val="0070C0"/>
          <w:sz w:val="28"/>
          <w:szCs w:val="28"/>
        </w:rPr>
        <w:t>zahájení soutěže</w:t>
      </w:r>
      <w:r w:rsidRPr="00630FEA">
        <w:rPr>
          <w:b/>
          <w:color w:val="0070C0"/>
          <w:sz w:val="28"/>
          <w:szCs w:val="28"/>
        </w:rPr>
        <w:tab/>
      </w:r>
      <w:r w:rsidRPr="00630FEA">
        <w:rPr>
          <w:b/>
          <w:color w:val="0070C0"/>
          <w:sz w:val="28"/>
          <w:szCs w:val="28"/>
        </w:rPr>
        <w:tab/>
        <w:t>14.00 hod.</w:t>
      </w:r>
    </w:p>
    <w:p w14:paraId="59DF7580" w14:textId="77777777" w:rsidR="00630FEA" w:rsidRPr="00630FEA" w:rsidRDefault="00630FEA" w:rsidP="00765E6D">
      <w:pPr>
        <w:spacing w:line="260" w:lineRule="atLeast"/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t>ukončení soutěže         cca</w:t>
      </w:r>
      <w:r>
        <w:tab/>
        <w:t>17.30 hod.</w:t>
      </w:r>
    </w:p>
    <w:p w14:paraId="6CABA5B3" w14:textId="77777777" w:rsidR="00765E6D" w:rsidRDefault="00765E6D" w:rsidP="00765E6D">
      <w:pPr>
        <w:spacing w:line="260" w:lineRule="atLeast"/>
        <w:ind w:left="2124"/>
        <w:rPr>
          <w:color w:val="FF0000"/>
        </w:rPr>
      </w:pPr>
    </w:p>
    <w:p w14:paraId="1000AAD5" w14:textId="77777777" w:rsidR="00765E6D" w:rsidRDefault="00765E6D" w:rsidP="00765E6D">
      <w:pPr>
        <w:spacing w:line="260" w:lineRule="atLeast"/>
        <w:ind w:left="2124" w:hanging="2124"/>
      </w:pPr>
      <w:r>
        <w:rPr>
          <w:u w:val="single"/>
        </w:rPr>
        <w:t>Ceny:</w:t>
      </w:r>
      <w:r>
        <w:tab/>
      </w:r>
      <w:r w:rsidR="0079488A">
        <w:tab/>
      </w:r>
      <w:r>
        <w:t>Diplomy</w:t>
      </w:r>
      <w:r w:rsidR="0079488A">
        <w:t>,</w:t>
      </w:r>
      <w:r>
        <w:t xml:space="preserve"> </w:t>
      </w:r>
      <w:r w:rsidR="0079488A">
        <w:t xml:space="preserve">medaile, věcné </w:t>
      </w:r>
      <w:r w:rsidR="00630FEA">
        <w:t>odměny</w:t>
      </w:r>
      <w:r w:rsidR="00E000FC">
        <w:t>, malé občerstvení</w:t>
      </w:r>
    </w:p>
    <w:p w14:paraId="7F14F542" w14:textId="77777777" w:rsidR="00765E6D" w:rsidRDefault="00765E6D" w:rsidP="00765E6D">
      <w:pPr>
        <w:tabs>
          <w:tab w:val="left" w:pos="3261"/>
        </w:tabs>
      </w:pPr>
    </w:p>
    <w:p w14:paraId="40C12385" w14:textId="319BEFF3" w:rsidR="000B6996" w:rsidRPr="000B6996" w:rsidRDefault="00765E6D" w:rsidP="000B6996">
      <w:pPr>
        <w:ind w:left="2835" w:hanging="2835"/>
      </w:pPr>
      <w:r>
        <w:rPr>
          <w:u w:val="single"/>
        </w:rPr>
        <w:t>Pojištění:</w:t>
      </w:r>
      <w:r>
        <w:tab/>
      </w:r>
      <w:r w:rsidRPr="000B6996">
        <w:t xml:space="preserve">Všichni účastníci akce jsou pojištěni proti úrazu </w:t>
      </w:r>
      <w:r w:rsidR="000B6996" w:rsidRPr="000B6996">
        <w:t>v</w:t>
      </w:r>
      <w:r w:rsidR="000B6996" w:rsidRPr="000B6996">
        <w:t xml:space="preserve"> rámci pojistné smlouvy ČASP</w:t>
      </w:r>
      <w:r w:rsidR="000B6996" w:rsidRPr="000B6996">
        <w:t>V</w:t>
      </w:r>
      <w:r w:rsidR="000B6996">
        <w:t>.</w:t>
      </w:r>
    </w:p>
    <w:p w14:paraId="65CB0DD9" w14:textId="4C7C8A9E" w:rsidR="0079488A" w:rsidRPr="0096679A" w:rsidRDefault="0079488A" w:rsidP="00765E6D">
      <w:pPr>
        <w:rPr>
          <w:color w:val="FF0000"/>
        </w:rPr>
      </w:pPr>
    </w:p>
    <w:p w14:paraId="39DF3A37" w14:textId="77777777" w:rsidR="00F369B9" w:rsidRPr="00C2750F" w:rsidRDefault="00F369B9" w:rsidP="00F369B9">
      <w:pPr>
        <w:pageBreakBefore/>
        <w:spacing w:before="240" w:line="260" w:lineRule="atLeast"/>
        <w:rPr>
          <w:b/>
        </w:rPr>
      </w:pPr>
      <w:r>
        <w:rPr>
          <w:b/>
        </w:rPr>
        <w:lastRenderedPageBreak/>
        <w:t xml:space="preserve">B. </w:t>
      </w:r>
      <w:r w:rsidRPr="00C2750F">
        <w:rPr>
          <w:b/>
        </w:rPr>
        <w:t>Technická ustanovení:</w:t>
      </w:r>
    </w:p>
    <w:p w14:paraId="43C91789" w14:textId="77777777" w:rsidR="00F369B9" w:rsidRPr="00C2750F" w:rsidRDefault="00F369B9" w:rsidP="00F369B9">
      <w:pPr>
        <w:spacing w:line="260" w:lineRule="atLeast"/>
        <w:rPr>
          <w:b/>
        </w:rPr>
      </w:pPr>
    </w:p>
    <w:p w14:paraId="1498CE85" w14:textId="77777777" w:rsidR="00F369B9" w:rsidRDefault="00F369B9" w:rsidP="00F369B9">
      <w:pPr>
        <w:spacing w:line="300" w:lineRule="atLeast"/>
        <w:ind w:left="1418" w:hanging="1418"/>
      </w:pPr>
      <w:r>
        <w:rPr>
          <w:u w:val="single"/>
        </w:rPr>
        <w:t>Kategorie:</w:t>
      </w:r>
      <w:r>
        <w:rPr>
          <w:b/>
          <w:i/>
        </w:rPr>
        <w:tab/>
      </w:r>
      <w:r w:rsidR="001F5944">
        <w:t>Rodiče a děti</w:t>
      </w:r>
      <w:r w:rsidR="001F5944">
        <w:tab/>
      </w:r>
      <w:r>
        <w:tab/>
      </w:r>
      <w:r>
        <w:tab/>
      </w:r>
      <w:r>
        <w:tab/>
        <w:t xml:space="preserve">ročník </w:t>
      </w:r>
      <w:r w:rsidR="001F5944">
        <w:t xml:space="preserve">dětí </w:t>
      </w:r>
      <w:r>
        <w:t>nar. 20</w:t>
      </w:r>
      <w:r w:rsidR="00A10A42">
        <w:t>2</w:t>
      </w:r>
      <w:r w:rsidR="001F5944">
        <w:t>1</w:t>
      </w:r>
      <w:r>
        <w:t xml:space="preserve"> a ml</w:t>
      </w:r>
      <w:r w:rsidR="001F5944">
        <w:t>adší</w:t>
      </w:r>
    </w:p>
    <w:p w14:paraId="45377F6F" w14:textId="77777777" w:rsidR="00F369B9" w:rsidRDefault="00F369B9" w:rsidP="00F369B9">
      <w:pPr>
        <w:spacing w:line="300" w:lineRule="atLeast"/>
      </w:pPr>
      <w:r>
        <w:tab/>
      </w:r>
      <w:r>
        <w:tab/>
        <w:t xml:space="preserve">Předškolní děti </w:t>
      </w:r>
      <w:r>
        <w:tab/>
      </w:r>
      <w:r>
        <w:tab/>
      </w:r>
      <w:r>
        <w:tab/>
        <w:t xml:space="preserve">ročník nar. </w:t>
      </w:r>
      <w:proofErr w:type="gramStart"/>
      <w:r>
        <w:t>20</w:t>
      </w:r>
      <w:r w:rsidR="001F5944">
        <w:t>20</w:t>
      </w:r>
      <w:r>
        <w:t xml:space="preserve"> - 201</w:t>
      </w:r>
      <w:r w:rsidR="001F5944">
        <w:t>8</w:t>
      </w:r>
      <w:proofErr w:type="gramEnd"/>
    </w:p>
    <w:p w14:paraId="7D20AB39" w14:textId="77777777" w:rsidR="00F369B9" w:rsidRDefault="00F369B9" w:rsidP="00F369B9">
      <w:pPr>
        <w:spacing w:line="300" w:lineRule="atLeast"/>
      </w:pPr>
      <w:r>
        <w:rPr>
          <w:b/>
          <w:i/>
        </w:rPr>
        <w:tab/>
      </w:r>
      <w:r>
        <w:rPr>
          <w:b/>
          <w:i/>
        </w:rPr>
        <w:tab/>
      </w:r>
      <w:r>
        <w:t>Mladší žáci a žákyně I.</w:t>
      </w:r>
      <w:r>
        <w:tab/>
      </w:r>
      <w:r>
        <w:tab/>
        <w:t xml:space="preserve">ročník nar. </w:t>
      </w:r>
      <w:proofErr w:type="gramStart"/>
      <w:r>
        <w:t>201</w:t>
      </w:r>
      <w:r w:rsidR="001F5944">
        <w:t>7</w:t>
      </w:r>
      <w:r>
        <w:t xml:space="preserve"> - 201</w:t>
      </w:r>
      <w:r w:rsidR="001F5944">
        <w:t>6</w:t>
      </w:r>
      <w:proofErr w:type="gramEnd"/>
    </w:p>
    <w:p w14:paraId="6955AB1B" w14:textId="77777777" w:rsidR="00F369B9" w:rsidRDefault="00F369B9" w:rsidP="00F369B9">
      <w:pPr>
        <w:spacing w:line="300" w:lineRule="atLeast"/>
        <w:ind w:left="708" w:firstLine="708"/>
      </w:pPr>
      <w:r>
        <w:t>Mladší žác</w:t>
      </w:r>
      <w:r w:rsidR="001F5944">
        <w:t>i a žákyně II.</w:t>
      </w:r>
      <w:r w:rsidR="001F5944">
        <w:tab/>
      </w:r>
      <w:r w:rsidR="001F5944">
        <w:tab/>
        <w:t xml:space="preserve">ročník nar. </w:t>
      </w:r>
      <w:proofErr w:type="gramStart"/>
      <w:r w:rsidR="001F5944">
        <w:t>2015</w:t>
      </w:r>
      <w:r>
        <w:t xml:space="preserve"> - 201</w:t>
      </w:r>
      <w:r w:rsidR="001F5944">
        <w:t>4</w:t>
      </w:r>
      <w:proofErr w:type="gramEnd"/>
    </w:p>
    <w:p w14:paraId="16921F53" w14:textId="77777777" w:rsidR="00F369B9" w:rsidRDefault="00F369B9" w:rsidP="00F369B9">
      <w:pPr>
        <w:spacing w:line="300" w:lineRule="atLeast"/>
        <w:ind w:left="708" w:firstLine="708"/>
      </w:pPr>
      <w:r>
        <w:t>Starší žáci a žákyně III.</w:t>
      </w:r>
      <w:r>
        <w:tab/>
      </w:r>
      <w:r>
        <w:tab/>
        <w:t xml:space="preserve">ročník nar. </w:t>
      </w:r>
      <w:proofErr w:type="gramStart"/>
      <w:r>
        <w:t>201</w:t>
      </w:r>
      <w:r w:rsidR="001F5944">
        <w:t>3</w:t>
      </w:r>
      <w:r>
        <w:t xml:space="preserve"> - 20</w:t>
      </w:r>
      <w:r w:rsidR="00A10A42">
        <w:t>1</w:t>
      </w:r>
      <w:r w:rsidR="001F5944">
        <w:t>2</w:t>
      </w:r>
      <w:proofErr w:type="gramEnd"/>
    </w:p>
    <w:p w14:paraId="7EC877EF" w14:textId="77777777" w:rsidR="00F369B9" w:rsidRDefault="00F369B9" w:rsidP="00F369B9">
      <w:pPr>
        <w:spacing w:line="300" w:lineRule="atLeast"/>
        <w:ind w:left="708" w:firstLine="708"/>
      </w:pPr>
      <w:r>
        <w:t>Starší žáci a žákyně IV.</w:t>
      </w:r>
      <w:r>
        <w:tab/>
      </w:r>
      <w:r>
        <w:tab/>
        <w:t xml:space="preserve">ročník nar. </w:t>
      </w:r>
      <w:proofErr w:type="gramStart"/>
      <w:r>
        <w:t>20</w:t>
      </w:r>
      <w:r w:rsidR="00A10A42">
        <w:t>1</w:t>
      </w:r>
      <w:r w:rsidR="001F5944">
        <w:t>1</w:t>
      </w:r>
      <w:r>
        <w:t xml:space="preserve"> - 20</w:t>
      </w:r>
      <w:r w:rsidR="001F5944">
        <w:t>10</w:t>
      </w:r>
      <w:proofErr w:type="gramEnd"/>
    </w:p>
    <w:p w14:paraId="6BAE0249" w14:textId="77777777" w:rsidR="00F369B9" w:rsidRDefault="00F369B9" w:rsidP="00F369B9">
      <w:pPr>
        <w:spacing w:line="300" w:lineRule="atLeast"/>
        <w:ind w:left="708" w:firstLine="708"/>
      </w:pPr>
      <w:r>
        <w:t>Dorost</w:t>
      </w:r>
      <w:r w:rsidR="003E7701">
        <w:t>enci, dorostenky</w:t>
      </w:r>
      <w:r>
        <w:t xml:space="preserve"> </w:t>
      </w:r>
      <w:r>
        <w:tab/>
      </w:r>
      <w:r>
        <w:tab/>
        <w:t xml:space="preserve">ročník nar. </w:t>
      </w:r>
      <w:proofErr w:type="gramStart"/>
      <w:r>
        <w:t>200</w:t>
      </w:r>
      <w:r w:rsidR="001F5944">
        <w:t>9</w:t>
      </w:r>
      <w:r>
        <w:t xml:space="preserve"> - 200</w:t>
      </w:r>
      <w:r w:rsidR="001F5944">
        <w:t>7</w:t>
      </w:r>
      <w:proofErr w:type="gramEnd"/>
    </w:p>
    <w:p w14:paraId="0D9A8B1B" w14:textId="77777777" w:rsidR="00F369B9" w:rsidRDefault="00F369B9" w:rsidP="00F369B9">
      <w:pPr>
        <w:spacing w:line="300" w:lineRule="atLeast"/>
        <w:ind w:left="708" w:firstLine="708"/>
      </w:pPr>
      <w:r>
        <w:t>Dospělí</w:t>
      </w:r>
      <w:r w:rsidR="003E7701">
        <w:t xml:space="preserve"> – muži, ženy</w:t>
      </w:r>
      <w:r>
        <w:t xml:space="preserve">                </w:t>
      </w:r>
      <w:r>
        <w:tab/>
        <w:t xml:space="preserve">ročník nar. </w:t>
      </w:r>
      <w:proofErr w:type="gramStart"/>
      <w:r>
        <w:t>200</w:t>
      </w:r>
      <w:r w:rsidR="001F5944">
        <w:t>6 – 1975</w:t>
      </w:r>
      <w:proofErr w:type="gramEnd"/>
    </w:p>
    <w:p w14:paraId="7CD74387" w14:textId="77777777" w:rsidR="001F5944" w:rsidRDefault="001F5944" w:rsidP="00F369B9">
      <w:pPr>
        <w:spacing w:line="300" w:lineRule="atLeast"/>
        <w:ind w:left="708" w:firstLine="708"/>
      </w:pPr>
      <w:r>
        <w:t>Senioři</w:t>
      </w:r>
      <w:r w:rsidR="003E7701">
        <w:t xml:space="preserve"> – muži, ženy</w:t>
      </w:r>
      <w:r>
        <w:tab/>
      </w:r>
      <w:r>
        <w:tab/>
      </w:r>
      <w:r>
        <w:tab/>
        <w:t>ročník nar. 1974 a starší</w:t>
      </w:r>
    </w:p>
    <w:p w14:paraId="69467F23" w14:textId="77777777" w:rsidR="00F369B9" w:rsidRPr="00C2750F" w:rsidRDefault="00F369B9" w:rsidP="00F369B9">
      <w:pPr>
        <w:spacing w:line="300" w:lineRule="atLeast"/>
      </w:pPr>
      <w:r w:rsidRPr="00C2750F">
        <w:t xml:space="preserve">(Platí rok narození, </w:t>
      </w:r>
      <w:proofErr w:type="gramStart"/>
      <w:r w:rsidRPr="00C2750F">
        <w:t>t. j.</w:t>
      </w:r>
      <w:proofErr w:type="gramEnd"/>
      <w:r w:rsidRPr="00C2750F">
        <w:t xml:space="preserve"> od 1. 1. do 31. 12. příslušného roku.)</w:t>
      </w:r>
    </w:p>
    <w:p w14:paraId="50884D89" w14:textId="77777777" w:rsidR="00F369B9" w:rsidRDefault="00F369B9" w:rsidP="00F369B9">
      <w:pPr>
        <w:spacing w:line="300" w:lineRule="atLeast"/>
        <w:rPr>
          <w:b/>
          <w:u w:val="single"/>
        </w:rPr>
      </w:pPr>
    </w:p>
    <w:p w14:paraId="3BB86B20" w14:textId="77777777" w:rsidR="001F5944" w:rsidRDefault="001F5944" w:rsidP="00F369B9">
      <w:pPr>
        <w:spacing w:line="300" w:lineRule="atLeast"/>
        <w:rPr>
          <w:b/>
          <w:u w:val="single"/>
        </w:rPr>
      </w:pPr>
    </w:p>
    <w:p w14:paraId="2CF2860A" w14:textId="77777777" w:rsidR="00F369B9" w:rsidRDefault="00F369B9" w:rsidP="00F369B9">
      <w:pPr>
        <w:spacing w:line="300" w:lineRule="atLeast"/>
        <w:rPr>
          <w:b/>
        </w:rPr>
      </w:pPr>
      <w:r w:rsidRPr="00E447BE">
        <w:rPr>
          <w:sz w:val="28"/>
          <w:szCs w:val="28"/>
          <w:u w:val="single"/>
        </w:rPr>
        <w:t>Disciplíny</w:t>
      </w:r>
      <w:r w:rsidR="00E000FC" w:rsidRPr="00E447BE">
        <w:rPr>
          <w:sz w:val="28"/>
          <w:szCs w:val="28"/>
          <w:u w:val="single"/>
        </w:rPr>
        <w:t xml:space="preserve"> klasické i netradiční</w:t>
      </w:r>
      <w:r w:rsidRPr="00C2750F">
        <w:rPr>
          <w:u w:val="single"/>
        </w:rPr>
        <w:t>:</w:t>
      </w:r>
      <w:r w:rsidRPr="00C2750F">
        <w:rPr>
          <w:b/>
          <w:i/>
        </w:rPr>
        <w:tab/>
      </w:r>
      <w:r w:rsidR="00E000FC">
        <w:rPr>
          <w:b/>
        </w:rPr>
        <w:t>sprint</w:t>
      </w:r>
    </w:p>
    <w:p w14:paraId="6F0CF82F" w14:textId="77777777" w:rsidR="00E000FC" w:rsidRDefault="00E000FC" w:rsidP="00F369B9">
      <w:pPr>
        <w:spacing w:line="30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447BE">
        <w:rPr>
          <w:b/>
        </w:rPr>
        <w:tab/>
      </w:r>
      <w:r>
        <w:rPr>
          <w:b/>
        </w:rPr>
        <w:t>vytrvalost</w:t>
      </w:r>
    </w:p>
    <w:p w14:paraId="5F9A1902" w14:textId="77777777" w:rsidR="00E000FC" w:rsidRDefault="00E000FC" w:rsidP="00F369B9">
      <w:pPr>
        <w:spacing w:line="30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447BE">
        <w:rPr>
          <w:b/>
        </w:rPr>
        <w:tab/>
      </w:r>
      <w:r>
        <w:rPr>
          <w:b/>
        </w:rPr>
        <w:t>běh přes překážky</w:t>
      </w:r>
    </w:p>
    <w:p w14:paraId="35BE5E55" w14:textId="77777777" w:rsidR="00E000FC" w:rsidRDefault="00E000FC" w:rsidP="00F369B9">
      <w:pPr>
        <w:spacing w:line="30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447BE">
        <w:rPr>
          <w:b/>
        </w:rPr>
        <w:tab/>
      </w:r>
      <w:r>
        <w:rPr>
          <w:b/>
        </w:rPr>
        <w:t>skok z místa</w:t>
      </w:r>
    </w:p>
    <w:p w14:paraId="6335BF57" w14:textId="77777777" w:rsidR="00E000FC" w:rsidRDefault="00E000FC" w:rsidP="00F369B9">
      <w:pPr>
        <w:spacing w:line="30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447BE">
        <w:rPr>
          <w:b/>
        </w:rPr>
        <w:tab/>
      </w:r>
      <w:r>
        <w:rPr>
          <w:b/>
        </w:rPr>
        <w:t>trojskok z místa</w:t>
      </w:r>
    </w:p>
    <w:p w14:paraId="1FFA4BFE" w14:textId="77777777" w:rsidR="00E000FC" w:rsidRDefault="00E000FC" w:rsidP="00F369B9">
      <w:pPr>
        <w:spacing w:line="30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447BE">
        <w:rPr>
          <w:b/>
        </w:rPr>
        <w:tab/>
      </w:r>
      <w:r>
        <w:rPr>
          <w:b/>
        </w:rPr>
        <w:t>hod do dálky (míček, granát)</w:t>
      </w:r>
    </w:p>
    <w:p w14:paraId="60420B84" w14:textId="77777777" w:rsidR="00E000FC" w:rsidRDefault="00E000FC" w:rsidP="00F369B9">
      <w:pPr>
        <w:spacing w:line="30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447BE">
        <w:rPr>
          <w:b/>
        </w:rPr>
        <w:tab/>
      </w:r>
      <w:r>
        <w:rPr>
          <w:b/>
        </w:rPr>
        <w:t>hod oštěpem</w:t>
      </w:r>
    </w:p>
    <w:p w14:paraId="60C0A24A" w14:textId="77777777" w:rsidR="00E000FC" w:rsidRDefault="00E000FC" w:rsidP="00F369B9">
      <w:pPr>
        <w:spacing w:line="30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447BE">
        <w:rPr>
          <w:b/>
        </w:rPr>
        <w:tab/>
      </w:r>
      <w:r>
        <w:rPr>
          <w:b/>
        </w:rPr>
        <w:t>hod na cíl</w:t>
      </w:r>
      <w:r w:rsidR="00E447BE">
        <w:rPr>
          <w:b/>
        </w:rPr>
        <w:t xml:space="preserve"> (míček)</w:t>
      </w:r>
    </w:p>
    <w:p w14:paraId="591EDAD5" w14:textId="77777777" w:rsidR="00E000FC" w:rsidRDefault="00E000FC" w:rsidP="00F369B9">
      <w:pPr>
        <w:spacing w:line="30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447BE">
        <w:rPr>
          <w:b/>
        </w:rPr>
        <w:tab/>
      </w:r>
      <w:r>
        <w:rPr>
          <w:b/>
        </w:rPr>
        <w:t>hod medicinbalem přes hlavu vzad</w:t>
      </w:r>
    </w:p>
    <w:p w14:paraId="0FBDF114" w14:textId="77777777" w:rsidR="00E000FC" w:rsidRDefault="00E000FC" w:rsidP="00F369B9">
      <w:pPr>
        <w:spacing w:line="30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447BE">
        <w:rPr>
          <w:b/>
        </w:rPr>
        <w:tab/>
      </w:r>
      <w:r>
        <w:rPr>
          <w:b/>
        </w:rPr>
        <w:t>střelba ze vzduchovky</w:t>
      </w:r>
    </w:p>
    <w:p w14:paraId="29BA14CF" w14:textId="77777777" w:rsidR="00F369B9" w:rsidRDefault="00F369B9" w:rsidP="00E000FC">
      <w:pPr>
        <w:spacing w:line="300" w:lineRule="atLeast"/>
      </w:pPr>
      <w:r w:rsidRPr="00C2750F">
        <w:rPr>
          <w:b/>
        </w:rPr>
        <w:tab/>
      </w:r>
      <w:r w:rsidRPr="00C2750F">
        <w:rPr>
          <w:b/>
        </w:rPr>
        <w:tab/>
      </w:r>
    </w:p>
    <w:p w14:paraId="62BD1F11" w14:textId="77777777" w:rsidR="00F369B9" w:rsidRPr="008047BC" w:rsidRDefault="00F369B9" w:rsidP="00F369B9">
      <w:pPr>
        <w:spacing w:line="300" w:lineRule="atLeast"/>
      </w:pPr>
      <w:r>
        <w:rPr>
          <w:u w:val="single"/>
        </w:rPr>
        <w:t>P</w:t>
      </w:r>
      <w:r w:rsidRPr="00C2750F">
        <w:rPr>
          <w:u w:val="single"/>
        </w:rPr>
        <w:t>odmínky účasti:</w:t>
      </w:r>
    </w:p>
    <w:p w14:paraId="0C5DAF2A" w14:textId="77777777" w:rsidR="00F369B9" w:rsidRDefault="00F369B9" w:rsidP="00F369B9">
      <w:pPr>
        <w:numPr>
          <w:ilvl w:val="0"/>
          <w:numId w:val="1"/>
        </w:numPr>
        <w:ind w:left="284" w:hanging="284"/>
      </w:pPr>
      <w:r w:rsidRPr="00E63DBD">
        <w:t>Za zdravotní stav odpovídá vysílající organizace</w:t>
      </w:r>
      <w:r w:rsidR="00E000FC">
        <w:t xml:space="preserve"> nebo sám závodník</w:t>
      </w:r>
      <w:r w:rsidRPr="00E63DBD">
        <w:t>.</w:t>
      </w:r>
    </w:p>
    <w:p w14:paraId="01158586" w14:textId="77777777" w:rsidR="00E447BE" w:rsidRPr="00E63DBD" w:rsidRDefault="00E447BE" w:rsidP="00F369B9">
      <w:pPr>
        <w:numPr>
          <w:ilvl w:val="0"/>
          <w:numId w:val="1"/>
        </w:numPr>
        <w:ind w:left="284" w:hanging="284"/>
      </w:pPr>
      <w:r>
        <w:t>Soutěže se nesmí zúčastnit s</w:t>
      </w:r>
      <w:r w:rsidR="003D41A5">
        <w:t>portovci</w:t>
      </w:r>
      <w:r>
        <w:t>, registrovaní v Českém atletickém svazu (ČAS). pozn.: startovat mohou členové atletických klubů, kteří v ČAS registrovaní nejsou.</w:t>
      </w:r>
    </w:p>
    <w:p w14:paraId="31B0200D" w14:textId="77777777" w:rsidR="004C69EC" w:rsidRDefault="004C69EC" w:rsidP="00F369B9">
      <w:pPr>
        <w:spacing w:line="300" w:lineRule="atLeast"/>
        <w:rPr>
          <w:u w:val="single"/>
        </w:rPr>
      </w:pPr>
    </w:p>
    <w:p w14:paraId="09D0EEBA" w14:textId="77777777" w:rsidR="00F369B9" w:rsidRDefault="00F369B9" w:rsidP="00F369B9">
      <w:pPr>
        <w:spacing w:line="300" w:lineRule="atLeast"/>
        <w:rPr>
          <w:u w:val="single"/>
        </w:rPr>
      </w:pPr>
    </w:p>
    <w:p w14:paraId="2F630839" w14:textId="77777777" w:rsidR="00F369B9" w:rsidRDefault="00F369B9" w:rsidP="00F369B9">
      <w:pPr>
        <w:spacing w:line="300" w:lineRule="atLeast"/>
        <w:rPr>
          <w:u w:val="single"/>
        </w:rPr>
      </w:pPr>
    </w:p>
    <w:p w14:paraId="053F4475" w14:textId="77777777" w:rsidR="00B13B22" w:rsidRDefault="00B13B22" w:rsidP="00F369B9">
      <w:pPr>
        <w:spacing w:line="300" w:lineRule="atLeast"/>
        <w:rPr>
          <w:u w:val="single"/>
        </w:rPr>
      </w:pPr>
    </w:p>
    <w:p w14:paraId="6731F67F" w14:textId="77777777" w:rsidR="00F369B9" w:rsidRPr="00C2750F" w:rsidRDefault="00E447BE" w:rsidP="00F369B9">
      <w:r>
        <w:t>Dobroslava Mezihoráková</w:t>
      </w:r>
      <w:r>
        <w:tab/>
      </w:r>
      <w:r>
        <w:tab/>
      </w:r>
      <w:r>
        <w:tab/>
      </w:r>
      <w:r w:rsidR="007A3A0D">
        <w:tab/>
      </w:r>
      <w:r w:rsidR="009E781B">
        <w:t xml:space="preserve">    </w:t>
      </w:r>
      <w:r>
        <w:t>prof. Ing. Rudolf Jalovecký, CSc.</w:t>
      </w:r>
      <w:r w:rsidR="007A3A0D">
        <w:t xml:space="preserve"> </w:t>
      </w:r>
    </w:p>
    <w:p w14:paraId="02CA569C" w14:textId="39BAA1AA" w:rsidR="00F369B9" w:rsidRDefault="00E447BE" w:rsidP="00765E6D">
      <w:r>
        <w:t xml:space="preserve">     ředitelka soutěže</w:t>
      </w:r>
      <w:r w:rsidR="00F369B9" w:rsidRPr="00C2750F">
        <w:tab/>
      </w:r>
      <w:r w:rsidR="00F369B9" w:rsidRPr="00C2750F">
        <w:tab/>
      </w:r>
      <w:r w:rsidR="00F369B9" w:rsidRPr="00C2750F">
        <w:tab/>
      </w:r>
      <w:r w:rsidR="00F369B9" w:rsidRPr="00C2750F">
        <w:tab/>
      </w:r>
      <w:r w:rsidR="00F369B9">
        <w:t xml:space="preserve">                  </w:t>
      </w:r>
      <w:r w:rsidR="000B6996">
        <w:t>předseda JmKASPV</w:t>
      </w:r>
    </w:p>
    <w:p w14:paraId="27694470" w14:textId="77777777" w:rsidR="00E447BE" w:rsidRDefault="00E447BE" w:rsidP="00765E6D"/>
    <w:p w14:paraId="0C734526" w14:textId="77777777" w:rsidR="00E447BE" w:rsidRDefault="00E447BE" w:rsidP="00765E6D"/>
    <w:p w14:paraId="3D307FB9" w14:textId="77777777" w:rsidR="00E447BE" w:rsidRDefault="00E447BE" w:rsidP="00765E6D"/>
    <w:p w14:paraId="08A0A989" w14:textId="77777777" w:rsidR="00E447BE" w:rsidRDefault="00E447BE" w:rsidP="00765E6D"/>
    <w:p w14:paraId="1694B1A2" w14:textId="77777777" w:rsidR="00E447BE" w:rsidRDefault="00E447BE" w:rsidP="00765E6D">
      <w:pPr>
        <w:pBdr>
          <w:bottom w:val="single" w:sz="12" w:space="1" w:color="auto"/>
        </w:pBdr>
      </w:pPr>
    </w:p>
    <w:p w14:paraId="616F448E" w14:textId="77777777" w:rsidR="00E447BE" w:rsidRDefault="00E447BE" w:rsidP="00765E6D"/>
    <w:p w14:paraId="04A5D7FA" w14:textId="77777777" w:rsidR="00E447BE" w:rsidRDefault="00E447BE" w:rsidP="00765E6D">
      <w:r>
        <w:t xml:space="preserve">Bližší informace na: </w:t>
      </w:r>
      <w:r>
        <w:tab/>
      </w:r>
      <w:hyperlink r:id="rId9" w:history="1">
        <w:r w:rsidRPr="007A3B1D">
          <w:rPr>
            <w:rStyle w:val="Hypertextovodkaz"/>
          </w:rPr>
          <w:t>www.spartak.slavikovice.info</w:t>
        </w:r>
      </w:hyperlink>
    </w:p>
    <w:p w14:paraId="695B43DF" w14:textId="77777777" w:rsidR="00DF09F0" w:rsidRDefault="00E447BE" w:rsidP="00765E6D">
      <w:r>
        <w:tab/>
      </w:r>
      <w:r>
        <w:tab/>
      </w:r>
      <w:r>
        <w:tab/>
      </w:r>
      <w:hyperlink r:id="rId10" w:history="1">
        <w:r w:rsidR="00502C7E" w:rsidRPr="007A3B1D">
          <w:rPr>
            <w:rStyle w:val="Hypertextovodkaz"/>
          </w:rPr>
          <w:t>www.sportprovsechny-jmk.cz</w:t>
        </w:r>
      </w:hyperlink>
    </w:p>
    <w:sectPr w:rsidR="00DF09F0" w:rsidSect="0057357D">
      <w:headerReference w:type="default" r:id="rId11"/>
      <w:pgSz w:w="11906" w:h="16838"/>
      <w:pgMar w:top="238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B5C2" w14:textId="77777777" w:rsidR="00BB28F2" w:rsidRDefault="00BB28F2" w:rsidP="0057357D">
      <w:r>
        <w:separator/>
      </w:r>
    </w:p>
  </w:endnote>
  <w:endnote w:type="continuationSeparator" w:id="0">
    <w:p w14:paraId="1BDFE508" w14:textId="77777777" w:rsidR="00BB28F2" w:rsidRDefault="00BB28F2" w:rsidP="00573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954CD" w14:textId="77777777" w:rsidR="00BB28F2" w:rsidRDefault="00BB28F2" w:rsidP="0057357D">
      <w:r>
        <w:separator/>
      </w:r>
    </w:p>
  </w:footnote>
  <w:footnote w:type="continuationSeparator" w:id="0">
    <w:p w14:paraId="4FEE875C" w14:textId="77777777" w:rsidR="00BB28F2" w:rsidRDefault="00BB28F2" w:rsidP="00573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3464B" w14:textId="77777777" w:rsidR="0057357D" w:rsidRDefault="0057357D" w:rsidP="0057357D">
    <w:pPr>
      <w:pStyle w:val="Zhlav"/>
      <w:pBdr>
        <w:bottom w:val="single" w:sz="4" w:space="1" w:color="auto"/>
      </w:pBdr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B05ADD5" wp14:editId="18A777E7">
          <wp:simplePos x="0" y="0"/>
          <wp:positionH relativeFrom="column">
            <wp:posOffset>5111115</wp:posOffset>
          </wp:positionH>
          <wp:positionV relativeFrom="paragraph">
            <wp:posOffset>1270</wp:posOffset>
          </wp:positionV>
          <wp:extent cx="919777" cy="904240"/>
          <wp:effectExtent l="0" t="0" r="0" b="0"/>
          <wp:wrapNone/>
          <wp:docPr id="8" name="Obrázek 8" descr="Obsah obrázku logo, Grafika, Písmo, Elektricky modrá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Obsah obrázku logo, Grafika, Písmo, Elektricky modrá&#10;&#10;Obsah generovaný pomocí AI může být nesprávný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9777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0F842A" wp14:editId="304E0FBB">
              <wp:simplePos x="0" y="0"/>
              <wp:positionH relativeFrom="column">
                <wp:posOffset>2995295</wp:posOffset>
              </wp:positionH>
              <wp:positionV relativeFrom="paragraph">
                <wp:posOffset>48895</wp:posOffset>
              </wp:positionV>
              <wp:extent cx="1352550" cy="781050"/>
              <wp:effectExtent l="0" t="0" r="0" b="0"/>
              <wp:wrapNone/>
              <wp:docPr id="6" name="Obdélní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52550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5355AE" w14:textId="77777777" w:rsidR="0057357D" w:rsidRPr="00EB2695" w:rsidRDefault="0057357D" w:rsidP="0057357D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JmKASPV  z.</w:t>
                          </w:r>
                          <w:proofErr w:type="gramEnd"/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 xml:space="preserve"> s. </w:t>
                          </w:r>
                        </w:p>
                        <w:p w14:paraId="4B0AE367" w14:textId="77777777" w:rsidR="0057357D" w:rsidRPr="00EB2695" w:rsidRDefault="0057357D" w:rsidP="0057357D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7BC2D589" w14:textId="77777777" w:rsidR="0057357D" w:rsidRPr="00EB2695" w:rsidRDefault="0057357D" w:rsidP="0057357D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7C86D0EB" w14:textId="77777777" w:rsidR="0057357D" w:rsidRPr="00EB2695" w:rsidRDefault="0057357D" w:rsidP="0057357D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2A0F842A" id="Obdélník 6" o:spid="_x0000_s1026" style="position:absolute;margin-left:235.85pt;margin-top:3.85pt;width:106.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" filled="f" stroked="f" strokeweight="2pt">
              <v:path arrowok="t"/>
              <v:textbox>
                <w:txbxContent>
                  <w:p w14:paraId="4F5355AE" w14:textId="77777777" w:rsidR="0057357D" w:rsidRPr="00EB2695" w:rsidRDefault="0057357D" w:rsidP="0057357D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proofErr w:type="spellStart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JmKASPV</w:t>
                    </w:r>
                    <w:proofErr w:type="spellEnd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  z. s. </w:t>
                    </w:r>
                  </w:p>
                  <w:p w14:paraId="4B0AE367" w14:textId="77777777" w:rsidR="0057357D" w:rsidRPr="00EB2695" w:rsidRDefault="0057357D" w:rsidP="0057357D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7BC2D589" w14:textId="77777777" w:rsidR="0057357D" w:rsidRPr="00EB2695" w:rsidRDefault="0057357D" w:rsidP="0057357D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7C86D0EB" w14:textId="77777777" w:rsidR="0057357D" w:rsidRPr="00EB2695" w:rsidRDefault="0057357D" w:rsidP="0057357D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DBE55EC" wp14:editId="6BAF9C6D">
          <wp:extent cx="2362200" cy="733425"/>
          <wp:effectExtent l="19050" t="0" r="0" b="0"/>
          <wp:docPr id="9" name="Obrázek 9" descr="Obsah obrázku text, Písmo, logo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5EC7308" w14:textId="77777777" w:rsidR="0057357D" w:rsidRDefault="0057357D" w:rsidP="0057357D">
    <w:pPr>
      <w:pStyle w:val="Zhlav"/>
      <w:pBdr>
        <w:bottom w:val="single" w:sz="4" w:space="1" w:color="auto"/>
      </w:pBdr>
    </w:pPr>
  </w:p>
  <w:p w14:paraId="4214F450" w14:textId="77777777" w:rsidR="0057357D" w:rsidRDefault="0057357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105DF"/>
    <w:multiLevelType w:val="hybridMultilevel"/>
    <w:tmpl w:val="DDACB8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026978">
    <w:abstractNumId w:val="0"/>
  </w:num>
  <w:num w:numId="2" w16cid:durableId="10279480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41"/>
    <w:rsid w:val="000B6996"/>
    <w:rsid w:val="000C1DEB"/>
    <w:rsid w:val="001F5944"/>
    <w:rsid w:val="00210C0E"/>
    <w:rsid w:val="00230061"/>
    <w:rsid w:val="0023611F"/>
    <w:rsid w:val="002F79D6"/>
    <w:rsid w:val="00310C2F"/>
    <w:rsid w:val="003574B8"/>
    <w:rsid w:val="003D41A5"/>
    <w:rsid w:val="003E7701"/>
    <w:rsid w:val="004C69EC"/>
    <w:rsid w:val="00502C7E"/>
    <w:rsid w:val="0057357D"/>
    <w:rsid w:val="005C5EAF"/>
    <w:rsid w:val="006165BD"/>
    <w:rsid w:val="00630FEA"/>
    <w:rsid w:val="0066495C"/>
    <w:rsid w:val="0067425F"/>
    <w:rsid w:val="006A0AFD"/>
    <w:rsid w:val="006E64CF"/>
    <w:rsid w:val="00765E6D"/>
    <w:rsid w:val="0079488A"/>
    <w:rsid w:val="007A3A0D"/>
    <w:rsid w:val="007F06EE"/>
    <w:rsid w:val="008367D7"/>
    <w:rsid w:val="0096679A"/>
    <w:rsid w:val="009E781B"/>
    <w:rsid w:val="00A10A42"/>
    <w:rsid w:val="00A37888"/>
    <w:rsid w:val="00AA0AF2"/>
    <w:rsid w:val="00AD3077"/>
    <w:rsid w:val="00B13B22"/>
    <w:rsid w:val="00BB28F2"/>
    <w:rsid w:val="00C62B41"/>
    <w:rsid w:val="00D25ABF"/>
    <w:rsid w:val="00DC1069"/>
    <w:rsid w:val="00DE3F77"/>
    <w:rsid w:val="00DF09F0"/>
    <w:rsid w:val="00E000FC"/>
    <w:rsid w:val="00E447BE"/>
    <w:rsid w:val="00EE5CBD"/>
    <w:rsid w:val="00F369B9"/>
    <w:rsid w:val="00F74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30262"/>
  <w15:docId w15:val="{4130800F-29D1-4AAB-86E0-03432DB7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5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765E6D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369B9"/>
    <w:rPr>
      <w:color w:val="605E5C"/>
      <w:shd w:val="clear" w:color="auto" w:fill="E1DFDD"/>
    </w:rPr>
  </w:style>
  <w:style w:type="paragraph" w:customStyle="1" w:styleId="Default">
    <w:name w:val="Default"/>
    <w:basedOn w:val="Normln"/>
    <w:rsid w:val="00F369B9"/>
    <w:pPr>
      <w:suppressAutoHyphens/>
      <w:autoSpaceDE w:val="0"/>
    </w:pPr>
    <w:rPr>
      <w:color w:val="000000"/>
      <w:kern w:val="1"/>
      <w:lang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5735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7357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735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7357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2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ezihorakova@centrum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portprovsechny-jmk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artak.slavikovice.inf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bra\Desktop\Stanovi&#353;t&#283;%20Olympi&#225;da\Propozice_SG_RC_SPV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14D4C-0BC2-4C3C-82C8-F25D9154E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Propozice_SG_RC_SPV (1).dotx</Template>
  <TotalTime>1</TotalTime>
  <Pages>2</Pages>
  <Words>351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Dobra</dc:creator>
  <cp:lastModifiedBy>Jalovecký Rudolf</cp:lastModifiedBy>
  <cp:revision>2</cp:revision>
  <dcterms:created xsi:type="dcterms:W3CDTF">2025-09-02T16:18:00Z</dcterms:created>
  <dcterms:modified xsi:type="dcterms:W3CDTF">2025-09-02T16:18:00Z</dcterms:modified>
</cp:coreProperties>
</file>